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8E4ACF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8E4ACF">
        <w:tc>
          <w:tcPr>
            <w:tcW w:w="1414" w:type="pct"/>
            <w:vAlign w:val="bottom"/>
          </w:tcPr>
          <w:p w14:paraId="74607E88" w14:textId="77777777" w:rsidR="000172E5" w:rsidRPr="00637200" w:rsidRDefault="00C83FD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8E4ACF">
        <w:tc>
          <w:tcPr>
            <w:tcW w:w="1414" w:type="pct"/>
            <w:vAlign w:val="bottom"/>
          </w:tcPr>
          <w:p w14:paraId="55BF1A52" w14:textId="77777777" w:rsidR="00292898" w:rsidRPr="00637200" w:rsidRDefault="00C83FD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8E4ACF">
        <w:tc>
          <w:tcPr>
            <w:tcW w:w="1414" w:type="pct"/>
            <w:vAlign w:val="bottom"/>
          </w:tcPr>
          <w:p w14:paraId="35001173" w14:textId="77777777" w:rsidR="006865CF" w:rsidRPr="00637200" w:rsidRDefault="00C83FD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8E4ACF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8E4ACF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8E4ACF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8E4ACF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8E4ACF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8E4ACF">
        <w:tc>
          <w:tcPr>
            <w:tcW w:w="1414" w:type="pct"/>
            <w:vAlign w:val="bottom"/>
          </w:tcPr>
          <w:p w14:paraId="1E6A7FB7" w14:textId="2EEE82D8" w:rsidR="00F71B2C" w:rsidRPr="004957C0" w:rsidRDefault="00F71B2C" w:rsidP="008E4ACF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4AB008D4" w:rsidR="00F71B2C" w:rsidRPr="008E4ACF" w:rsidRDefault="008E4ACF" w:rsidP="008E4ACF">
            <w:pPr>
              <w:pStyle w:val="Default"/>
              <w:jc w:val="both"/>
            </w:pPr>
            <w:r>
              <w:t xml:space="preserve">Wysłanie formularza zgłoszeniowego jest równoznaczne </w:t>
            </w:r>
            <w:r>
              <w:br/>
              <w:t>z oświadczeniem, że zapoznałem się i akceptuję zapisy Regulaminu korzystania z obszarów Nadleśnictwa Karnieszewice, a także z warunkami przetwarzania danych osobowych, zamieszczonych na stronie www Nadleśnictwa.</w:t>
            </w:r>
          </w:p>
        </w:tc>
      </w:tr>
      <w:tr w:rsidR="008E4ACF" w:rsidRPr="00846B76" w14:paraId="797AEDA1" w14:textId="77777777" w:rsidTr="008E4ACF">
        <w:trPr>
          <w:gridAfter w:val="1"/>
          <w:wAfter w:w="3586" w:type="pct"/>
        </w:trPr>
        <w:tc>
          <w:tcPr>
            <w:tcW w:w="1414" w:type="pct"/>
            <w:vAlign w:val="bottom"/>
          </w:tcPr>
          <w:p w14:paraId="7BFB2276" w14:textId="77777777" w:rsidR="008E4ACF" w:rsidRDefault="008E4ACF" w:rsidP="008E4ACF">
            <w:pPr>
              <w:rPr>
                <w:rFonts w:cs="Times New Roman"/>
                <w:color w:val="000000" w:themeColor="text1"/>
              </w:rPr>
            </w:pPr>
          </w:p>
          <w:p w14:paraId="1843ED1C" w14:textId="77777777" w:rsidR="008E4ACF" w:rsidRDefault="008E4ACF" w:rsidP="008E4ACF">
            <w:pPr>
              <w:rPr>
                <w:rFonts w:cs="Times New Roman"/>
                <w:color w:val="000000" w:themeColor="text1"/>
              </w:rPr>
            </w:pPr>
          </w:p>
        </w:tc>
      </w:tr>
      <w:tr w:rsidR="00F71B2C" w:rsidRPr="00846B76" w14:paraId="1814EA32" w14:textId="77777777" w:rsidTr="008E4ACF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7BCC5A8F" w:rsidR="00F71B2C" w:rsidRPr="004957C0" w:rsidRDefault="00C83FD6" w:rsidP="008E4ACF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0C9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  <w:r w:rsidR="008E4ACF">
              <w:t xml:space="preserve"> </w:t>
            </w:r>
            <w:r w:rsidR="008E4ACF">
              <w:br/>
              <w:t>i z klauzulą informacyjną dotyczącą przetwarzania danych osobowych przez Nadleśnictwo.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714B4FD1" w14:textId="77777777" w:rsidR="00340C9D" w:rsidRDefault="00340C9D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39637BA0" w:rsidR="000172E5" w:rsidRPr="0006568A" w:rsidRDefault="00A363B5" w:rsidP="0078722E">
      <w:pPr>
        <w:pStyle w:val="Akapitzlist"/>
        <w:numPr>
          <w:ilvl w:val="0"/>
          <w:numId w:val="24"/>
        </w:numPr>
        <w:spacing w:before="0" w:after="16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Do uzupełnienia </w:t>
      </w:r>
      <w:bookmarkStart w:id="0" w:name="_GoBack"/>
      <w:bookmarkEnd w:id="0"/>
      <w:r w:rsidR="00340C9D">
        <w:rPr>
          <w:rFonts w:ascii="Times New Roman" w:hAnsi="Times New Roman" w:cs="Times New Roman"/>
          <w:sz w:val="24"/>
          <w:szCs w:val="24"/>
        </w:rPr>
        <w:t>w</w:t>
      </w:r>
      <w:r w:rsidR="00340C9D" w:rsidRPr="00340C9D">
        <w:rPr>
          <w:rFonts w:ascii="Times New Roman" w:hAnsi="Times New Roman" w:cs="Times New Roman"/>
          <w:sz w:val="24"/>
          <w:szCs w:val="24"/>
        </w:rPr>
        <w:t xml:space="preserve"> przypadku nocowania powyżej dwóch dni i</w:t>
      </w:r>
      <w:r>
        <w:rPr>
          <w:rFonts w:ascii="Times New Roman" w:hAnsi="Times New Roman" w:cs="Times New Roman"/>
          <w:sz w:val="24"/>
          <w:szCs w:val="24"/>
        </w:rPr>
        <w:t>/lub</w:t>
      </w:r>
      <w:r w:rsidR="00340C9D" w:rsidRPr="00340C9D">
        <w:rPr>
          <w:rFonts w:ascii="Times New Roman" w:hAnsi="Times New Roman" w:cs="Times New Roman"/>
          <w:sz w:val="24"/>
          <w:szCs w:val="24"/>
        </w:rPr>
        <w:t xml:space="preserve"> w grupach powyżej </w:t>
      </w:r>
      <w:r w:rsidR="00340C9D">
        <w:rPr>
          <w:rFonts w:ascii="Times New Roman" w:hAnsi="Times New Roman" w:cs="Times New Roman"/>
          <w:sz w:val="24"/>
          <w:szCs w:val="24"/>
        </w:rPr>
        <w:t>9 osób.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7B943" w14:textId="77777777" w:rsidR="00C83FD6" w:rsidRDefault="00C83FD6" w:rsidP="000172E5">
      <w:pPr>
        <w:spacing w:after="0" w:line="240" w:lineRule="auto"/>
      </w:pPr>
      <w:r>
        <w:separator/>
      </w:r>
    </w:p>
  </w:endnote>
  <w:endnote w:type="continuationSeparator" w:id="0">
    <w:p w14:paraId="586CCA3C" w14:textId="77777777" w:rsidR="00C83FD6" w:rsidRDefault="00C83FD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BC8C24-55D3-4034-B6D0-1D078ABFA24B}"/>
    <w:embedBold r:id="rId2" w:fontKey="{F5075439-BD69-4E0A-8AEC-179C902E4D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E26DE6C-B2D1-46A7-BFC8-D843D74DE7CA}"/>
    <w:embedBold r:id="rId4" w:fontKey="{C612AAC3-E02E-46D1-B169-26E3522BEE49}"/>
    <w:embedItalic r:id="rId5" w:fontKey="{B743802E-0073-4FF9-8978-376908EECBF2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E840935-3776-43DA-BD42-AB0F665075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49B4CA3-C8C1-4E4E-9F16-54285B02A7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8A31D65-6EDF-4EDD-8696-61104825C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B0526" w14:textId="77777777" w:rsidR="00C83FD6" w:rsidRDefault="00C83FD6" w:rsidP="000172E5">
      <w:pPr>
        <w:spacing w:after="0" w:line="240" w:lineRule="auto"/>
      </w:pPr>
      <w:r>
        <w:separator/>
      </w:r>
    </w:p>
  </w:footnote>
  <w:footnote w:type="continuationSeparator" w:id="0">
    <w:p w14:paraId="030EB221" w14:textId="77777777" w:rsidR="00C83FD6" w:rsidRDefault="00C83FD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05AFF894" w14:textId="77777777" w:rsidR="00340C9D" w:rsidRDefault="00340C9D" w:rsidP="00340C9D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2110400B" w14:textId="4AE000CF" w:rsidR="00340C9D" w:rsidRPr="00340C9D" w:rsidRDefault="001B1E7D" w:rsidP="00340C9D">
          <w:pPr>
            <w:pStyle w:val="Nagwek"/>
            <w:spacing w:before="0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340C9D">
            <w:rPr>
              <w:color w:val="333333" w:themeColor="accent6" w:themeShade="80"/>
              <w:sz w:val="30"/>
              <w:szCs w:val="30"/>
            </w:rPr>
            <w:t>*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010D6"/>
    <w:multiLevelType w:val="hybridMultilevel"/>
    <w:tmpl w:val="E90C1E38"/>
    <w:lvl w:ilvl="0" w:tplc="A4469E0E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34315F8"/>
    <w:multiLevelType w:val="hybridMultilevel"/>
    <w:tmpl w:val="DCE83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0C9D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8E4ACF"/>
    <w:rsid w:val="0091229C"/>
    <w:rsid w:val="00940E73"/>
    <w:rsid w:val="009512C6"/>
    <w:rsid w:val="0098597D"/>
    <w:rsid w:val="009D1026"/>
    <w:rsid w:val="009F619A"/>
    <w:rsid w:val="009F6DDE"/>
    <w:rsid w:val="00A363B5"/>
    <w:rsid w:val="00A370A8"/>
    <w:rsid w:val="00A85EA0"/>
    <w:rsid w:val="00A95E69"/>
    <w:rsid w:val="00AC4A73"/>
    <w:rsid w:val="00B337A2"/>
    <w:rsid w:val="00B47357"/>
    <w:rsid w:val="00BD4753"/>
    <w:rsid w:val="00BD5CB1"/>
    <w:rsid w:val="00BE62EE"/>
    <w:rsid w:val="00C003BA"/>
    <w:rsid w:val="00C4602F"/>
    <w:rsid w:val="00C46878"/>
    <w:rsid w:val="00C6231D"/>
    <w:rsid w:val="00C83FD6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40C9D"/>
    <w:pPr>
      <w:ind w:left="720"/>
      <w:contextualSpacing/>
    </w:pPr>
  </w:style>
  <w:style w:type="paragraph" w:customStyle="1" w:styleId="Default">
    <w:name w:val="Default"/>
    <w:rsid w:val="008E4A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625AA"/>
    <w:rsid w:val="00966FCD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F17780-C0E0-4F90-A9B4-746DFFEC7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126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2021-03-19T12:12:00Z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